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2"/>
        <w:gridCol w:w="7674"/>
      </w:tblGrid>
      <w:tr w:rsidR="00EE05CB" w:rsidRPr="00AA736A" w14:paraId="3BB3DB2B" w14:textId="77777777" w:rsidTr="009B118F">
        <w:tc>
          <w:tcPr>
            <w:tcW w:w="1334" w:type="pct"/>
            <w:vAlign w:val="bottom"/>
          </w:tcPr>
          <w:p w14:paraId="7735BBB6" w14:textId="77777777" w:rsidR="009B118F" w:rsidRPr="00AA736A" w:rsidRDefault="009B118F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Nom</w:t>
            </w:r>
          </w:p>
        </w:tc>
        <w:sdt>
          <w:sdtPr>
            <w:rPr>
              <w:rFonts w:ascii="Lucida Sans Unicode" w:hAnsi="Lucida Sans Unicode" w:cs="Lucida Sans Unicode"/>
            </w:rPr>
            <w:alias w:val="Nom"/>
            <w:tag w:val="Nom"/>
            <w:id w:val="-1245266258"/>
            <w:placeholder>
              <w:docPart w:val="04DD29C9A9E24BA6864E01B892061024"/>
            </w:placeholder>
            <w:showingPlcHdr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636F30E6" w14:textId="43C00D30" w:rsidR="009B118F" w:rsidRPr="00AA736A" w:rsidRDefault="00924A5D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EE05CB" w:rsidRPr="00AA736A" w14:paraId="1676F033" w14:textId="77777777" w:rsidTr="009B118F">
        <w:tc>
          <w:tcPr>
            <w:tcW w:w="1334" w:type="pct"/>
            <w:vAlign w:val="bottom"/>
          </w:tcPr>
          <w:p w14:paraId="27A44554" w14:textId="74AE6F34" w:rsidR="009B118F" w:rsidRPr="00AA736A" w:rsidRDefault="009B118F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Prénom</w:t>
            </w:r>
          </w:p>
        </w:tc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Prénom"/>
            <w:tag w:val="Prénom"/>
            <w:id w:val="-1957933510"/>
            <w:placeholder>
              <w:docPart w:val="2ED828C81F614094A57A7DF3DB66A482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4045D2A" w14:textId="50A4691E" w:rsidR="009B118F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EE05CB" w:rsidRPr="00AA736A" w14:paraId="6D147BAB" w14:textId="77777777" w:rsidTr="00B96DB2">
        <w:tc>
          <w:tcPr>
            <w:tcW w:w="1334" w:type="pct"/>
            <w:vAlign w:val="bottom"/>
          </w:tcPr>
          <w:p w14:paraId="2B2FD141" w14:textId="77777777" w:rsidR="009B118F" w:rsidRPr="00AA736A" w:rsidRDefault="009B118F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Adresse</w:t>
            </w:r>
          </w:p>
        </w:tc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Adresse"/>
            <w:tag w:val="Adresse"/>
            <w:id w:val="-609364538"/>
            <w:placeholder>
              <w:docPart w:val="0E65AA42A3AA43D192625E87E5B3B61F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47B6667" w14:textId="0F5AB3BB" w:rsidR="009B118F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EE05CB" w:rsidRPr="00567DD0" w14:paraId="6485C717" w14:textId="77777777" w:rsidTr="00B96DB2">
        <w:tc>
          <w:tcPr>
            <w:tcW w:w="1334" w:type="pct"/>
            <w:vAlign w:val="bottom"/>
          </w:tcPr>
          <w:p w14:paraId="64BC2983" w14:textId="4483B8D0" w:rsidR="009B118F" w:rsidRPr="00AA736A" w:rsidRDefault="009B118F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NPA et Localité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9176C2" w14:textId="7881E873" w:rsidR="009B118F" w:rsidRPr="00AA736A" w:rsidRDefault="00D1007B" w:rsidP="009D6DF2">
            <w:pPr>
              <w:spacing w:before="0"/>
              <w:rPr>
                <w:rFonts w:ascii="Lucida Sans Unicode" w:hAnsi="Lucida Sans Unicode" w:cs="Lucida Sans Unicode"/>
                <w:lang w:val="fr-CH"/>
              </w:rPr>
            </w:pPr>
            <w:sdt>
              <w:sdtPr>
                <w:rPr>
                  <w:rFonts w:ascii="Lucida Sans Unicode" w:hAnsi="Lucida Sans Unicode" w:cs="Lucida Sans Unicode"/>
                  <w:color w:val="BFBFBF" w:themeColor="background1" w:themeShade="BF"/>
                  <w:lang w:val="fr-CH"/>
                </w:rPr>
                <w:alias w:val="NPA"/>
                <w:id w:val="-1865971920"/>
                <w:placeholder>
                  <w:docPart w:val="3324DCDA19A640349EC43970077B336A"/>
                </w:placeholder>
                <w:showingPlcHdr/>
                <w:text/>
              </w:sdtPr>
              <w:sdtEndPr/>
              <w:sdtContent>
                <w:r w:rsidR="00567DD0" w:rsidRPr="00767BEE">
                  <w:rPr>
                    <w:rStyle w:val="PlaceholderText"/>
                    <w:color w:val="FFFFFF" w:themeColor="background1"/>
                    <w:lang w:val="fr-CH"/>
                  </w:rPr>
                  <w:t>NPA</w:t>
                </w:r>
              </w:sdtContent>
            </w:sdt>
            <w:r w:rsidR="009F0BD6">
              <w:rPr>
                <w:rFonts w:ascii="Lucida Sans Unicode" w:hAnsi="Lucida Sans Unicode" w:cs="Lucida Sans Unicode"/>
                <w:lang w:val="fr-CH"/>
              </w:rPr>
              <w:t xml:space="preserve">      </w:t>
            </w:r>
            <w:sdt>
              <w:sdtPr>
                <w:rPr>
                  <w:rFonts w:ascii="Lucida Sans Unicode" w:hAnsi="Lucida Sans Unicode" w:cs="Lucida Sans Unicode"/>
                  <w:color w:val="BFBFBF" w:themeColor="background1" w:themeShade="BF"/>
                  <w:lang w:val="fr-CH"/>
                </w:rPr>
                <w:alias w:val="Localité"/>
                <w:tag w:val="Localité"/>
                <w:id w:val="1585268016"/>
                <w:placeholder>
                  <w:docPart w:val="C914A72F76574BCB8981986BAF773168"/>
                </w:placeholder>
                <w:showingPlcHdr/>
                <w:text/>
              </w:sdtPr>
              <w:sdtEndPr/>
              <w:sdtContent>
                <w:r w:rsidR="00567DD0"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  <w:lang w:val="fr-CH"/>
                  </w:rPr>
                  <w:t>Localité</w:t>
                </w:r>
              </w:sdtContent>
            </w:sdt>
          </w:p>
        </w:tc>
      </w:tr>
      <w:tr w:rsidR="00EE05CB" w:rsidRPr="00AA736A" w14:paraId="0027D1E3" w14:textId="77777777" w:rsidTr="00B96DB2">
        <w:tc>
          <w:tcPr>
            <w:tcW w:w="1334" w:type="pct"/>
            <w:vAlign w:val="bottom"/>
          </w:tcPr>
          <w:p w14:paraId="38E586E1" w14:textId="77777777" w:rsidR="00C8263A" w:rsidRPr="00AA736A" w:rsidRDefault="00C8263A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Née le</w:t>
            </w:r>
          </w:p>
        </w:tc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Née le"/>
            <w:tag w:val="Née le"/>
            <w:id w:val="-1323194927"/>
            <w:placeholder>
              <w:docPart w:val="3E7625D5AEAE4FC191A625F0FEA5893A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3666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874492B" w14:textId="0F5C8FC3" w:rsidR="00C8263A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to enter a date.</w:t>
                </w:r>
              </w:p>
            </w:tc>
          </w:sdtContent>
        </w:sdt>
      </w:tr>
      <w:tr w:rsidR="00EE05CB" w:rsidRPr="00AA736A" w14:paraId="3D188CD5" w14:textId="77777777" w:rsidTr="00B96DB2">
        <w:tc>
          <w:tcPr>
            <w:tcW w:w="1334" w:type="pct"/>
            <w:vAlign w:val="bottom"/>
          </w:tcPr>
          <w:p w14:paraId="14D172DA" w14:textId="34C4EFA0" w:rsidR="0004459E" w:rsidRPr="00AA736A" w:rsidRDefault="0004459E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Tél Privé</w:t>
            </w:r>
          </w:p>
        </w:tc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Adresse"/>
            <w:tag w:val="Adresse"/>
            <w:id w:val="2008247143"/>
            <w:placeholder>
              <w:docPart w:val="69453653BC8F47299A1BEA7E278052C6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422FC154" w14:textId="4A8681FC" w:rsidR="0004459E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EE05CB" w:rsidRPr="00AA736A" w14:paraId="2EE10688" w14:textId="77777777" w:rsidTr="00DD6A84">
        <w:tc>
          <w:tcPr>
            <w:tcW w:w="1334" w:type="pct"/>
            <w:vAlign w:val="bottom"/>
          </w:tcPr>
          <w:p w14:paraId="1A47D617" w14:textId="2C060A65" w:rsidR="00184BBA" w:rsidRPr="00AA736A" w:rsidRDefault="00184BBA" w:rsidP="009D6DF2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Email</w:t>
            </w:r>
          </w:p>
        </w:tc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Email"/>
            <w:tag w:val="Email"/>
            <w:id w:val="-903678860"/>
            <w:placeholder>
              <w:docPart w:val="45918FF518674209A4C67185D26077E7"/>
            </w:placeholder>
            <w:showingPlcHdr/>
            <w:text/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  <w:vAlign w:val="bottom"/>
              </w:tcPr>
              <w:p w14:paraId="50ECFE35" w14:textId="0D7752BB" w:rsidR="00184BBA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9B118F" w:rsidRPr="00767BEE" w14:paraId="5EF2628C" w14:textId="77777777" w:rsidTr="009B118F">
        <w:tc>
          <w:tcPr>
            <w:tcW w:w="5000" w:type="pct"/>
            <w:gridSpan w:val="2"/>
            <w:vAlign w:val="bottom"/>
          </w:tcPr>
          <w:p w14:paraId="25DE5F15" w14:textId="0A3D472A" w:rsidR="009B118F" w:rsidRPr="00AA736A" w:rsidRDefault="009B118F" w:rsidP="009D6DF2">
            <w:pPr>
              <w:spacing w:before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En cas d'urgence, prénom, nom, et téléphone :</w:t>
            </w:r>
          </w:p>
        </w:tc>
      </w:tr>
      <w:tr w:rsidR="009B118F" w:rsidRPr="00AA736A" w14:paraId="7527ACDA" w14:textId="77777777" w:rsidTr="00B96DB2">
        <w:sdt>
          <w:sdtPr>
            <w:rPr>
              <w:rFonts w:ascii="Lucida Sans Unicode" w:hAnsi="Lucida Sans Unicode" w:cs="Lucida Sans Unicode"/>
              <w:color w:val="BFBFBF" w:themeColor="background1" w:themeShade="BF"/>
              <w:lang w:val="fr-CH"/>
            </w:rPr>
            <w:alias w:val="Contact"/>
            <w:tag w:val="Contact"/>
            <w:id w:val="-11769222"/>
            <w:placeholder>
              <w:docPart w:val="6946C0348FF24E27BB74E824B12505B7"/>
            </w:placeholder>
            <w:showingPlcHdr/>
            <w:text/>
          </w:sdtPr>
          <w:sdtEndPr/>
          <w:sdtContent>
            <w:tc>
              <w:tcPr>
                <w:tcW w:w="5000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96D677A" w14:textId="5B9A3032" w:rsidR="009B118F" w:rsidRPr="00AA736A" w:rsidRDefault="00567DD0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text.</w:t>
                </w:r>
              </w:p>
            </w:tc>
          </w:sdtContent>
        </w:sdt>
      </w:tr>
      <w:tr w:rsidR="009B118F" w:rsidRPr="00AA736A" w14:paraId="23124F06" w14:textId="77777777" w:rsidTr="009B118F">
        <w:tc>
          <w:tcPr>
            <w:tcW w:w="5000" w:type="pct"/>
            <w:gridSpan w:val="2"/>
            <w:vAlign w:val="bottom"/>
          </w:tcPr>
          <w:p w14:paraId="1ACF7042" w14:textId="5896B714" w:rsidR="009B118F" w:rsidRPr="00AA736A" w:rsidRDefault="009B118F" w:rsidP="009D6DF2">
            <w:pPr>
              <w:spacing w:before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Certificat médical délivré par :</w:t>
            </w:r>
          </w:p>
        </w:tc>
      </w:tr>
      <w:tr w:rsidR="009B118F" w:rsidRPr="00AA736A" w14:paraId="734311E8" w14:textId="77777777" w:rsidTr="009B118F">
        <w:sdt>
          <w:sdtPr>
            <w:rPr>
              <w:rFonts w:ascii="Lucida Sans Unicode" w:hAnsi="Lucida Sans Unicode" w:cs="Lucida Sans Unicode"/>
            </w:rPr>
            <w:alias w:val="Médecin"/>
            <w:tag w:val="Médecin"/>
            <w:id w:val="232584700"/>
            <w:placeholder>
              <w:docPart w:val="5554EE18D9574E71834A23776F338216"/>
            </w:placeholder>
            <w:showingPlcHdr/>
          </w:sdtPr>
          <w:sdtEndPr/>
          <w:sdtContent>
            <w:tc>
              <w:tcPr>
                <w:tcW w:w="5000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106E51C1" w14:textId="1EEE51E5" w:rsidR="009B118F" w:rsidRPr="00AA736A" w:rsidRDefault="005A5377" w:rsidP="009D6DF2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Style w:val="PlaceholderText"/>
                    <w:rFonts w:ascii="Lucida Sans Unicode" w:hAnsi="Lucida Sans Unicode" w:cs="Lucida Sans Unicode"/>
                    <w:color w:val="FFFFFF" w:themeColor="background1"/>
                  </w:rPr>
                  <w:t>Click or tap here to enter text</w:t>
                </w:r>
                <w:r w:rsidRPr="00767BEE">
                  <w:rPr>
                    <w:rStyle w:val="PlaceholderText"/>
                    <w:color w:val="FFFFFF" w:themeColor="background1"/>
                  </w:rPr>
                  <w:t>.</w:t>
                </w:r>
              </w:p>
            </w:tc>
          </w:sdtContent>
        </w:sdt>
      </w:tr>
    </w:tbl>
    <w:p w14:paraId="3DD9EADD" w14:textId="77777777" w:rsidR="00277F02" w:rsidRPr="00AA736A" w:rsidRDefault="00277F02" w:rsidP="00277F02">
      <w:pPr>
        <w:spacing w:before="60" w:after="60"/>
        <w:rPr>
          <w:rFonts w:ascii="Lucida Sans Unicode" w:hAnsi="Lucida Sans Unicode" w:cs="Lucida Sans Unicode"/>
          <w:sz w:val="6"/>
          <w:szCs w:val="6"/>
        </w:rPr>
      </w:pPr>
    </w:p>
    <w:p w14:paraId="6A61FAF4" w14:textId="375B1FA6" w:rsidR="00BE7648" w:rsidRPr="00DA1A1B" w:rsidRDefault="00BE7648" w:rsidP="00637200">
      <w:p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La soussignée demande son intégration dans le programme "Ramer en Rose" de la Société Nautique Neuchâtel.</w:t>
      </w:r>
    </w:p>
    <w:p w14:paraId="39DA0C78" w14:textId="77777777" w:rsidR="00BE7648" w:rsidRPr="00DA1A1B" w:rsidRDefault="00BE7648" w:rsidP="00C24A70">
      <w:pPr>
        <w:spacing w:before="100" w:after="100"/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Elle confirme par sa signature avoir pris connaissance des conditions d'inscription suivantes :</w:t>
      </w:r>
    </w:p>
    <w:p w14:paraId="638B462B" w14:textId="0DD9E791" w:rsidR="00BE7648" w:rsidRPr="00DA1A1B" w:rsidRDefault="00BE7648" w:rsidP="00BE7648">
      <w:pPr>
        <w:pStyle w:val="ListParagraph"/>
        <w:numPr>
          <w:ilvl w:val="0"/>
          <w:numId w:val="24"/>
        </w:num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La soussignée déclare savoir nager</w:t>
      </w:r>
    </w:p>
    <w:p w14:paraId="24D8807E" w14:textId="79C8CF9C" w:rsidR="00BE7648" w:rsidRPr="00DA1A1B" w:rsidRDefault="00BE7648" w:rsidP="00BE7648">
      <w:pPr>
        <w:pStyle w:val="ListParagraph"/>
        <w:numPr>
          <w:ilvl w:val="0"/>
          <w:numId w:val="24"/>
        </w:num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Le port du gilet de sauvetage est obligatoire</w:t>
      </w:r>
    </w:p>
    <w:p w14:paraId="7B089DCD" w14:textId="24F0CEA4" w:rsidR="00BE7648" w:rsidRPr="00DA1A1B" w:rsidRDefault="00BE7648" w:rsidP="00BE7648">
      <w:pPr>
        <w:pStyle w:val="ListParagraph"/>
        <w:numPr>
          <w:ilvl w:val="0"/>
          <w:numId w:val="24"/>
        </w:num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Le club décline toute responsabilité en cas d’accidents ou de dégâts matériels</w:t>
      </w:r>
    </w:p>
    <w:p w14:paraId="1D5131E5" w14:textId="61BD900D" w:rsidR="00BE7648" w:rsidRPr="00DA1A1B" w:rsidRDefault="00BE7648" w:rsidP="00BE7648">
      <w:pPr>
        <w:pStyle w:val="ListParagraph"/>
        <w:numPr>
          <w:ilvl w:val="0"/>
          <w:numId w:val="24"/>
        </w:num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La soussignée déclare posséder une assurance RC privée et une assurance accident personnelle</w:t>
      </w:r>
    </w:p>
    <w:p w14:paraId="7C6976AD" w14:textId="6B5739E6" w:rsidR="00BE7648" w:rsidRPr="00DA1A1B" w:rsidRDefault="00BE7648" w:rsidP="00BE7648">
      <w:pPr>
        <w:pStyle w:val="ListParagraph"/>
        <w:numPr>
          <w:ilvl w:val="0"/>
          <w:numId w:val="24"/>
        </w:numPr>
        <w:rPr>
          <w:rFonts w:ascii="Lucida Sans Unicode" w:hAnsi="Lucida Sans Unicode" w:cs="Lucida Sans Unicode"/>
          <w:sz w:val="22"/>
          <w:szCs w:val="22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>Une adresse email valable et relevée régulièrement est indispensable pour la diffusion des informations du club</w:t>
      </w:r>
    </w:p>
    <w:p w14:paraId="6CBBB9BD" w14:textId="2C8E8CED" w:rsidR="00BE7648" w:rsidRPr="00DA1A1B" w:rsidRDefault="00BE7648" w:rsidP="00BE7648">
      <w:pPr>
        <w:pStyle w:val="ListParagraph"/>
        <w:numPr>
          <w:ilvl w:val="0"/>
          <w:numId w:val="24"/>
        </w:numPr>
        <w:rPr>
          <w:rStyle w:val="Hyperlink"/>
          <w:rFonts w:ascii="Lucida Sans Unicode" w:hAnsi="Lucida Sans Unicode" w:cs="Lucida Sans Unicode"/>
          <w:color w:val="auto"/>
          <w:sz w:val="22"/>
          <w:szCs w:val="22"/>
          <w:u w:val="none"/>
          <w:lang w:val="fr-CH"/>
        </w:rPr>
      </w:pPr>
      <w:r w:rsidRPr="00DA1A1B">
        <w:rPr>
          <w:rFonts w:ascii="Lucida Sans Unicode" w:hAnsi="Lucida Sans Unicode" w:cs="Lucida Sans Unicode"/>
          <w:sz w:val="22"/>
          <w:szCs w:val="22"/>
          <w:lang w:val="fr-CH"/>
        </w:rPr>
        <w:t xml:space="preserve">La soussignée déclare avec pris connaissance des Conditions Générales selon les statuts de la SNN affichés au club et sur le site internet : </w:t>
      </w:r>
      <w:hyperlink r:id="rId11" w:history="1">
        <w:r w:rsidR="00B63715" w:rsidRPr="00DA1A1B">
          <w:rPr>
            <w:rStyle w:val="Hyperlink"/>
            <w:rFonts w:ascii="Lucida Sans Unicode" w:hAnsi="Lucida Sans Unicode" w:cs="Lucida Sans Unicode"/>
            <w:sz w:val="22"/>
            <w:szCs w:val="22"/>
            <w:shd w:val="clear" w:color="auto" w:fill="FFFFFF"/>
            <w:lang w:val="fr-CH"/>
          </w:rPr>
          <w:t>https://www.aviron.ch/ramer-en-rose/</w:t>
        </w:r>
      </w:hyperlink>
      <w:bookmarkStart w:id="0" w:name="_GoBack"/>
      <w:bookmarkEnd w:id="0"/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1"/>
        <w:gridCol w:w="3895"/>
      </w:tblGrid>
      <w:tr w:rsidR="00DF6A82" w:rsidRPr="00AA736A" w14:paraId="7CA4B184" w14:textId="77777777" w:rsidTr="00513C1D">
        <w:tc>
          <w:tcPr>
            <w:tcW w:w="3139" w:type="pct"/>
            <w:vAlign w:val="bottom"/>
          </w:tcPr>
          <w:p w14:paraId="109661A7" w14:textId="01B328BD" w:rsidR="00DF6A82" w:rsidRPr="00AA736A" w:rsidRDefault="00DF6A82" w:rsidP="00FD6FDA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Date</w:t>
            </w:r>
          </w:p>
        </w:tc>
        <w:sdt>
          <w:sdtPr>
            <w:rPr>
              <w:rFonts w:ascii="Lucida Sans Unicode" w:hAnsi="Lucida Sans Unicode" w:cs="Lucida Sans Unicode"/>
              <w:color w:val="FFFFFF" w:themeColor="background1"/>
              <w:lang w:val="fr-CH"/>
            </w:rPr>
            <w:alias w:val="Date signature"/>
            <w:tag w:val="Date signature"/>
            <w:id w:val="2045240818"/>
            <w:placeholder>
              <w:docPart w:val="86FB22D106B04E88AFF95EAFC893B07D"/>
            </w:placeholder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861" w:type="pct"/>
                <w:tcBorders>
                  <w:bottom w:val="single" w:sz="4" w:space="0" w:color="auto"/>
                </w:tcBorders>
                <w:vAlign w:val="bottom"/>
              </w:tcPr>
              <w:p w14:paraId="742CFAF6" w14:textId="7A327C53" w:rsidR="00DF6A82" w:rsidRPr="00AA736A" w:rsidRDefault="004F318F" w:rsidP="00FD6FDA">
                <w:pPr>
                  <w:spacing w:before="0"/>
                  <w:rPr>
                    <w:rFonts w:ascii="Lucida Sans Unicode" w:hAnsi="Lucida Sans Unicode" w:cs="Lucida Sans Unicode"/>
                    <w:lang w:val="fr-CH"/>
                  </w:rPr>
                </w:pPr>
                <w:r w:rsidRPr="00767BEE">
                  <w:rPr>
                    <w:rFonts w:ascii="Lucida Sans Unicode" w:hAnsi="Lucida Sans Unicode" w:cs="Lucida Sans Unicode"/>
                    <w:color w:val="FFFFFF" w:themeColor="background1"/>
                    <w:lang w:val="fr-CH"/>
                  </w:rPr>
                  <w:t>Cliquez ici pour modifier</w:t>
                </w:r>
              </w:p>
            </w:tc>
          </w:sdtContent>
        </w:sdt>
      </w:tr>
      <w:tr w:rsidR="00DF6A82" w:rsidRPr="00AA736A" w14:paraId="3FEE287C" w14:textId="77777777" w:rsidTr="00767BEE">
        <w:tc>
          <w:tcPr>
            <w:tcW w:w="3139" w:type="pct"/>
            <w:vAlign w:val="bottom"/>
          </w:tcPr>
          <w:p w14:paraId="553B026C" w14:textId="4FAF30A9" w:rsidR="00DF6A82" w:rsidRPr="00AA736A" w:rsidRDefault="00DF6A82" w:rsidP="00FD6FDA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>Signature</w:t>
            </w:r>
          </w:p>
        </w:tc>
        <w:sdt>
          <w:sdtPr>
            <w:rPr>
              <w:rFonts w:ascii="Lucida Sans Unicode" w:hAnsi="Lucida Sans Unicode" w:cs="Lucida Sans Unicode"/>
              <w:color w:val="FFFFFF" w:themeColor="background1"/>
              <w:lang w:val="fr-CH"/>
            </w:rPr>
            <w:alias w:val="Signature"/>
            <w:id w:val="-240953852"/>
            <w:placeholder>
              <w:docPart w:val="736D796FE8424253AA4A28B615CC5F36"/>
            </w:placeholder>
            <w:text/>
          </w:sdtPr>
          <w:sdtEndPr/>
          <w:sdtContent>
            <w:tc>
              <w:tcPr>
                <w:tcW w:w="186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3D8D19C" w14:textId="4BA684ED" w:rsidR="00DF6A82" w:rsidRPr="00AA736A" w:rsidRDefault="004F318F" w:rsidP="00FD6FDA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Fonts w:ascii="Lucida Sans Unicode" w:hAnsi="Lucida Sans Unicode" w:cs="Lucida Sans Unicode"/>
                    <w:color w:val="FFFFFF" w:themeColor="background1"/>
                    <w:lang w:val="fr-CH"/>
                  </w:rPr>
                  <w:t>Cliquez ici pour modifier</w:t>
                </w:r>
              </w:p>
            </w:tc>
          </w:sdtContent>
        </w:sdt>
      </w:tr>
    </w:tbl>
    <w:p w14:paraId="6B95096F" w14:textId="4F97E67A" w:rsidR="00557063" w:rsidRPr="00AA736A" w:rsidRDefault="00557063" w:rsidP="00277F02">
      <w:pPr>
        <w:spacing w:before="60" w:after="60"/>
        <w:rPr>
          <w:rFonts w:ascii="Lucida Sans Unicode" w:hAnsi="Lucida Sans Unicode" w:cs="Lucida Sans Unicode"/>
          <w:sz w:val="6"/>
          <w:szCs w:val="6"/>
        </w:rPr>
      </w:pPr>
    </w:p>
    <w:p w14:paraId="1171B99A" w14:textId="40374CE5" w:rsidR="00557063" w:rsidRPr="007C589B" w:rsidRDefault="0064444E" w:rsidP="00074FF1">
      <w:pPr>
        <w:spacing w:before="100" w:after="100"/>
        <w:rPr>
          <w:rFonts w:ascii="Lucida Sans Unicode" w:hAnsi="Lucida Sans Unicode" w:cs="Lucida Sans Unicode"/>
          <w:i/>
          <w:iCs/>
          <w:sz w:val="22"/>
          <w:szCs w:val="22"/>
          <w:u w:val="single"/>
          <w:lang w:val="fr-CH"/>
        </w:rPr>
      </w:pPr>
      <w:r w:rsidRPr="007C589B">
        <w:rPr>
          <w:rFonts w:ascii="Lucida Sans Unicode" w:hAnsi="Lucida Sans Unicode" w:cs="Lucida Sans Unicode"/>
          <w:i/>
          <w:iCs/>
          <w:sz w:val="22"/>
          <w:szCs w:val="22"/>
          <w:u w:val="single"/>
          <w:lang w:val="fr-CH"/>
        </w:rPr>
        <w:t>A compléter par le Club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71"/>
        <w:gridCol w:w="3895"/>
      </w:tblGrid>
      <w:tr w:rsidR="0064444E" w:rsidRPr="00AA736A" w14:paraId="7D6B64C5" w14:textId="77777777" w:rsidTr="00513C1D">
        <w:tc>
          <w:tcPr>
            <w:tcW w:w="3139" w:type="pct"/>
            <w:vAlign w:val="bottom"/>
          </w:tcPr>
          <w:p w14:paraId="482F31E2" w14:textId="00C3736D" w:rsidR="0064444E" w:rsidRPr="00AA736A" w:rsidRDefault="009F213C" w:rsidP="009F213C">
            <w:pPr>
              <w:pStyle w:val="NormalIndent"/>
              <w:spacing w:before="0"/>
              <w:ind w:left="0"/>
              <w:rPr>
                <w:rFonts w:ascii="Lucida Sans Unicode" w:hAnsi="Lucida Sans Unicode" w:cs="Lucida Sans Unicode"/>
                <w:lang w:val="fr-CH"/>
              </w:rPr>
            </w:pPr>
            <w:r w:rsidRPr="00AA736A">
              <w:rPr>
                <w:rFonts w:ascii="Lucida Sans Unicode" w:hAnsi="Lucida Sans Unicode" w:cs="Lucida Sans Unicode"/>
                <w:lang w:val="fr-CH"/>
              </w:rPr>
              <w:t xml:space="preserve">Admise par le programme </w:t>
            </w:r>
            <w:r w:rsidR="00AA736A" w:rsidRPr="00AA736A">
              <w:rPr>
                <w:rFonts w:ascii="Lucida Sans Unicode" w:hAnsi="Lucida Sans Unicode" w:cs="Lucida Sans Unicode"/>
                <w:color w:val="E222BD"/>
                <w:lang w:val="fr-CH"/>
              </w:rPr>
              <w:t>Ramer en Rose</w:t>
            </w:r>
            <w:r w:rsidRPr="00AA736A">
              <w:rPr>
                <w:rFonts w:ascii="Lucida Sans Unicode" w:hAnsi="Lucida Sans Unicode" w:cs="Lucida Sans Unicode"/>
                <w:lang w:val="fr-CH"/>
              </w:rPr>
              <w:t xml:space="preserve"> le :</w:t>
            </w:r>
          </w:p>
        </w:tc>
        <w:sdt>
          <w:sdtPr>
            <w:rPr>
              <w:rFonts w:ascii="Lucida Sans Unicode" w:hAnsi="Lucida Sans Unicode" w:cs="Lucida Sans Unicode"/>
              <w:color w:val="FFFFFF" w:themeColor="background1"/>
              <w:lang w:val="fr-CH"/>
            </w:rPr>
            <w:alias w:val="Date admission"/>
            <w:tag w:val="Date admission"/>
            <w:id w:val="-389811063"/>
            <w:placeholder>
              <w:docPart w:val="BAD7C35319924D0094CE752061588292"/>
            </w:placeholder>
            <w:date>
              <w:dateFormat w:val="dd.MM.yyyy"/>
              <w:lid w:val="fr-CH"/>
              <w:storeMappedDataAs w:val="dateTime"/>
              <w:calendar w:val="gregorian"/>
            </w:date>
          </w:sdtPr>
          <w:sdtEndPr/>
          <w:sdtContent>
            <w:tc>
              <w:tcPr>
                <w:tcW w:w="1861" w:type="pct"/>
                <w:tcBorders>
                  <w:bottom w:val="single" w:sz="4" w:space="0" w:color="auto"/>
                </w:tcBorders>
                <w:vAlign w:val="bottom"/>
              </w:tcPr>
              <w:p w14:paraId="5599840A" w14:textId="0E113FA4" w:rsidR="0064444E" w:rsidRPr="00AA736A" w:rsidRDefault="004F318F" w:rsidP="009F213C">
                <w:pPr>
                  <w:spacing w:before="0"/>
                  <w:rPr>
                    <w:rFonts w:ascii="Lucida Sans Unicode" w:hAnsi="Lucida Sans Unicode" w:cs="Lucida Sans Unicode"/>
                  </w:rPr>
                </w:pPr>
                <w:r w:rsidRPr="00767BEE">
                  <w:rPr>
                    <w:rFonts w:ascii="Lucida Sans Unicode" w:hAnsi="Lucida Sans Unicode" w:cs="Lucida Sans Unicode"/>
                    <w:color w:val="FFFFFF" w:themeColor="background1"/>
                    <w:lang w:val="fr-CH"/>
                  </w:rPr>
                  <w:t>Cliquez ici pour modifier</w:t>
                </w:r>
              </w:p>
            </w:tc>
          </w:sdtContent>
        </w:sdt>
      </w:tr>
    </w:tbl>
    <w:p w14:paraId="17EAB196" w14:textId="77777777" w:rsidR="0064444E" w:rsidRPr="00AA736A" w:rsidRDefault="0064444E" w:rsidP="00767BEE">
      <w:pPr>
        <w:rPr>
          <w:rFonts w:ascii="Lucida Sans Unicode" w:hAnsi="Lucida Sans Unicode" w:cs="Lucida Sans Unicode"/>
          <w:sz w:val="22"/>
          <w:szCs w:val="22"/>
        </w:rPr>
      </w:pPr>
    </w:p>
    <w:sectPr w:rsidR="0064444E" w:rsidRPr="00AA736A" w:rsidSect="00277F02">
      <w:headerReference w:type="default" r:id="rId12"/>
      <w:footerReference w:type="default" r:id="rId13"/>
      <w:pgSz w:w="11906" w:h="16838" w:code="9"/>
      <w:pgMar w:top="288" w:right="720" w:bottom="288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21C28" w14:textId="77777777" w:rsidR="00C02AE4" w:rsidRDefault="00C02AE4" w:rsidP="000172E5">
      <w:pPr>
        <w:spacing w:after="0" w:line="240" w:lineRule="auto"/>
      </w:pPr>
      <w:r>
        <w:separator/>
      </w:r>
    </w:p>
  </w:endnote>
  <w:endnote w:type="continuationSeparator" w:id="0">
    <w:p w14:paraId="78E85FFB" w14:textId="77777777" w:rsidR="00C02AE4" w:rsidRDefault="00C02AE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FE8AEEE-D3D4-45C8-A497-765ED48E748D}"/>
    <w:embedBold r:id="rId2" w:fontKey="{46CA10BE-5434-43F4-A08E-2F155E33BBE7}"/>
    <w:embedItalic r:id="rId3" w:fontKey="{699F8353-7CBF-408E-8B8A-5E08AC8712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BB0B6E5-C1BE-4A98-92D6-4ACB0CB4F103}"/>
    <w:embedBold r:id="rId5" w:fontKey="{49135BD1-39A2-4C19-9CEA-53A549D06AFE}"/>
    <w:embedItalic r:id="rId6" w:fontKey="{B78820A2-0A62-4F8E-BBBA-D6FB025B615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61D4712-05A4-4108-BC26-FB47DEF6CC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E26E263-44C3-40F7-89F0-5D50B0384C2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9" w:fontKey="{12B62A17-EC30-44D2-81E3-530D473533DE}"/>
    <w:embedItalic r:id="rId10" w:fontKey="{125CABC8-0AC0-45F5-BF01-5A6AFB1216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BF4D8" w14:textId="5295B3FB" w:rsidR="006145D8" w:rsidRDefault="00451756" w:rsidP="00451756">
    <w:pPr>
      <w:pStyle w:val="Footer"/>
      <w:tabs>
        <w:tab w:val="clear" w:pos="4680"/>
        <w:tab w:val="clear" w:pos="9810"/>
        <w:tab w:val="center" w:pos="5341"/>
      </w:tabs>
      <w:ind w:left="108"/>
    </w:pPr>
    <w:r w:rsidRPr="00BE7648">
      <w:rPr>
        <w:b/>
        <w:bCs/>
        <w:sz w:val="22"/>
        <w:szCs w:val="22"/>
      </w:rPr>
      <w:t>www.aviron.ch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BA76D" w14:textId="77777777" w:rsidR="00C02AE4" w:rsidRDefault="00C02AE4" w:rsidP="000172E5">
      <w:pPr>
        <w:spacing w:after="0" w:line="240" w:lineRule="auto"/>
      </w:pPr>
      <w:r>
        <w:separator/>
      </w:r>
    </w:p>
  </w:footnote>
  <w:footnote w:type="continuationSeparator" w:id="0">
    <w:p w14:paraId="61322478" w14:textId="77777777" w:rsidR="00C02AE4" w:rsidRDefault="00C02AE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110"/>
      <w:gridCol w:w="7711"/>
      <w:gridCol w:w="1645"/>
    </w:tblGrid>
    <w:tr w:rsidR="00451756" w:rsidRPr="009D6DF2" w14:paraId="2B7146EB" w14:textId="001E728F" w:rsidTr="006A0822">
      <w:trPr>
        <w:trHeight w:val="1350"/>
      </w:trPr>
      <w:tc>
        <w:tcPr>
          <w:tcW w:w="530" w:type="pct"/>
          <w:vAlign w:val="center"/>
        </w:tcPr>
        <w:p w14:paraId="198A2A6D" w14:textId="21625438" w:rsidR="00451756" w:rsidRPr="00637200" w:rsidRDefault="0045175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445A81B" wp14:editId="33879F82">
                <wp:extent cx="566928" cy="96012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ubanrose SN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928" cy="9601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4" w:type="pct"/>
          <w:vAlign w:val="center"/>
        </w:tcPr>
        <w:p w14:paraId="0052E6D0" w14:textId="77777777" w:rsidR="00451756" w:rsidRDefault="00451756" w:rsidP="00BE7648">
          <w:pPr>
            <w:pStyle w:val="Header"/>
            <w:jc w:val="center"/>
            <w:rPr>
              <w:color w:val="auto"/>
              <w:lang w:val="fr-CH"/>
            </w:rPr>
          </w:pPr>
          <w:r w:rsidRPr="00BE7648">
            <w:rPr>
              <w:color w:val="auto"/>
              <w:lang w:val="fr-CH"/>
            </w:rPr>
            <w:t>Demande d'admission au programme</w:t>
          </w:r>
        </w:p>
        <w:p w14:paraId="648A5F27" w14:textId="1720D36E" w:rsidR="00451756" w:rsidRPr="00BE7648" w:rsidRDefault="00451756" w:rsidP="00BE7648">
          <w:pPr>
            <w:pStyle w:val="Header"/>
            <w:jc w:val="center"/>
            <w:rPr>
              <w:color w:val="E222BD"/>
              <w:lang w:val="fr-CH"/>
            </w:rPr>
          </w:pPr>
          <w:r w:rsidRPr="00960955">
            <w:rPr>
              <w:color w:val="E222BD"/>
              <w:lang w:val="fr-CH"/>
            </w:rPr>
            <w:t>Ramer en Rose</w:t>
          </w:r>
        </w:p>
      </w:tc>
      <w:tc>
        <w:tcPr>
          <w:tcW w:w="786" w:type="pct"/>
        </w:tcPr>
        <w:p w14:paraId="2B1D7A31" w14:textId="551CF543" w:rsidR="00451756" w:rsidRPr="00BE7648" w:rsidRDefault="00451756" w:rsidP="00BE7648">
          <w:pPr>
            <w:pStyle w:val="Header"/>
            <w:jc w:val="center"/>
            <w:rPr>
              <w:color w:val="auto"/>
              <w:lang w:val="fr-CH"/>
            </w:rPr>
          </w:pPr>
          <w:r>
            <w:rPr>
              <w:noProof/>
            </w:rPr>
            <w:drawing>
              <wp:inline distT="0" distB="0" distL="0" distR="0" wp14:anchorId="52F9E9D3" wp14:editId="588C1F5D">
                <wp:extent cx="758952" cy="768096"/>
                <wp:effectExtent l="0" t="0" r="3175" b="0"/>
                <wp:docPr id="5" name="Picture 5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-snn_transparent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7680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BA607E" w14:textId="77777777" w:rsidR="000172E5" w:rsidRPr="00960955" w:rsidRDefault="000172E5" w:rsidP="00311D4F">
    <w:pPr>
      <w:pStyle w:val="NoSpacing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C8D483F"/>
    <w:multiLevelType w:val="hybridMultilevel"/>
    <w:tmpl w:val="D494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942ABA"/>
    <w:multiLevelType w:val="hybridMultilevel"/>
    <w:tmpl w:val="6D105826"/>
    <w:lvl w:ilvl="0" w:tplc="041C1A0A">
      <w:numFmt w:val="bullet"/>
      <w:lvlText w:val="•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3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 w:numId="24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60EBit0+a6Cw8qh/uhiHwu5DW9gNJoVKRVpGOYF5VXMwtJwwweO2pU9KjjEf4YVuByp/idE7ubQK3L/ree6g5g==" w:salt="xvtj65QRwTHmO228IV/FpQ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648"/>
    <w:rsid w:val="000172E5"/>
    <w:rsid w:val="0004459E"/>
    <w:rsid w:val="00052382"/>
    <w:rsid w:val="0006568A"/>
    <w:rsid w:val="00070495"/>
    <w:rsid w:val="00074FF1"/>
    <w:rsid w:val="00076F0F"/>
    <w:rsid w:val="000811DD"/>
    <w:rsid w:val="00084253"/>
    <w:rsid w:val="000A5E6A"/>
    <w:rsid w:val="000A778C"/>
    <w:rsid w:val="000D1F49"/>
    <w:rsid w:val="001727CA"/>
    <w:rsid w:val="001800AB"/>
    <w:rsid w:val="00184BBA"/>
    <w:rsid w:val="001A2C95"/>
    <w:rsid w:val="001E049D"/>
    <w:rsid w:val="00203153"/>
    <w:rsid w:val="00277F02"/>
    <w:rsid w:val="002A776F"/>
    <w:rsid w:val="002C56E6"/>
    <w:rsid w:val="002C5B50"/>
    <w:rsid w:val="002F5829"/>
    <w:rsid w:val="003058FB"/>
    <w:rsid w:val="00311D4F"/>
    <w:rsid w:val="0034390E"/>
    <w:rsid w:val="00344849"/>
    <w:rsid w:val="00361E11"/>
    <w:rsid w:val="00373049"/>
    <w:rsid w:val="003769BA"/>
    <w:rsid w:val="003C4B41"/>
    <w:rsid w:val="003D7D8E"/>
    <w:rsid w:val="003F0847"/>
    <w:rsid w:val="0040090B"/>
    <w:rsid w:val="00451756"/>
    <w:rsid w:val="0046302A"/>
    <w:rsid w:val="00487D2D"/>
    <w:rsid w:val="004D5D62"/>
    <w:rsid w:val="004F318F"/>
    <w:rsid w:val="005112D0"/>
    <w:rsid w:val="00513C1D"/>
    <w:rsid w:val="00557063"/>
    <w:rsid w:val="00567DD0"/>
    <w:rsid w:val="00577E06"/>
    <w:rsid w:val="00583334"/>
    <w:rsid w:val="005A3BF7"/>
    <w:rsid w:val="005A5377"/>
    <w:rsid w:val="005A7F79"/>
    <w:rsid w:val="005B705E"/>
    <w:rsid w:val="005F2035"/>
    <w:rsid w:val="005F7990"/>
    <w:rsid w:val="006145D8"/>
    <w:rsid w:val="006209DE"/>
    <w:rsid w:val="00636DE9"/>
    <w:rsid w:val="00637200"/>
    <w:rsid w:val="0063739C"/>
    <w:rsid w:val="00637A3B"/>
    <w:rsid w:val="0064444E"/>
    <w:rsid w:val="006953B6"/>
    <w:rsid w:val="006A0822"/>
    <w:rsid w:val="007147D7"/>
    <w:rsid w:val="00747F8E"/>
    <w:rsid w:val="007658E8"/>
    <w:rsid w:val="00767BEE"/>
    <w:rsid w:val="00770F25"/>
    <w:rsid w:val="007861F8"/>
    <w:rsid w:val="007A35A8"/>
    <w:rsid w:val="007B0A85"/>
    <w:rsid w:val="007C589B"/>
    <w:rsid w:val="007C6A52"/>
    <w:rsid w:val="0080777A"/>
    <w:rsid w:val="0082043E"/>
    <w:rsid w:val="00846B76"/>
    <w:rsid w:val="00861538"/>
    <w:rsid w:val="00894451"/>
    <w:rsid w:val="008E203A"/>
    <w:rsid w:val="00902FF5"/>
    <w:rsid w:val="0091229C"/>
    <w:rsid w:val="00924A5D"/>
    <w:rsid w:val="00940E73"/>
    <w:rsid w:val="00960955"/>
    <w:rsid w:val="0098597D"/>
    <w:rsid w:val="009B118F"/>
    <w:rsid w:val="009D6DF2"/>
    <w:rsid w:val="009F0BD6"/>
    <w:rsid w:val="009F213C"/>
    <w:rsid w:val="009F619A"/>
    <w:rsid w:val="009F6DDE"/>
    <w:rsid w:val="00A370A8"/>
    <w:rsid w:val="00A653CB"/>
    <w:rsid w:val="00A72A6B"/>
    <w:rsid w:val="00AA736A"/>
    <w:rsid w:val="00AE2534"/>
    <w:rsid w:val="00B163C6"/>
    <w:rsid w:val="00B3210B"/>
    <w:rsid w:val="00B337A2"/>
    <w:rsid w:val="00B63715"/>
    <w:rsid w:val="00BD4753"/>
    <w:rsid w:val="00BD5CB1"/>
    <w:rsid w:val="00BE62EE"/>
    <w:rsid w:val="00BE7648"/>
    <w:rsid w:val="00C003BA"/>
    <w:rsid w:val="00C02AE4"/>
    <w:rsid w:val="00C24A70"/>
    <w:rsid w:val="00C3298D"/>
    <w:rsid w:val="00C4602F"/>
    <w:rsid w:val="00C46878"/>
    <w:rsid w:val="00C522C5"/>
    <w:rsid w:val="00C55E7C"/>
    <w:rsid w:val="00C6231D"/>
    <w:rsid w:val="00C8263A"/>
    <w:rsid w:val="00CB4A51"/>
    <w:rsid w:val="00CD4532"/>
    <w:rsid w:val="00CD47B0"/>
    <w:rsid w:val="00CE6104"/>
    <w:rsid w:val="00CE71FD"/>
    <w:rsid w:val="00CE7918"/>
    <w:rsid w:val="00D1007B"/>
    <w:rsid w:val="00D16163"/>
    <w:rsid w:val="00D4624B"/>
    <w:rsid w:val="00DA1A1B"/>
    <w:rsid w:val="00DB3FAD"/>
    <w:rsid w:val="00DC71EC"/>
    <w:rsid w:val="00DD6A84"/>
    <w:rsid w:val="00DF6A82"/>
    <w:rsid w:val="00E11A07"/>
    <w:rsid w:val="00E4470C"/>
    <w:rsid w:val="00E61C09"/>
    <w:rsid w:val="00E70A8F"/>
    <w:rsid w:val="00EB3B58"/>
    <w:rsid w:val="00EC7359"/>
    <w:rsid w:val="00EE05CB"/>
    <w:rsid w:val="00EE3054"/>
    <w:rsid w:val="00F00606"/>
    <w:rsid w:val="00F01256"/>
    <w:rsid w:val="00FC1FC6"/>
    <w:rsid w:val="00FC7475"/>
    <w:rsid w:val="00FD6FD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80D2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E764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B63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viron.ch/ramer-en-rose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ontesdeocaad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FB22D106B04E88AFF95EAFC893B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335D8-32FA-4EB5-828D-A866856F7201}"/>
      </w:docPartPr>
      <w:docPartBody>
        <w:p w:rsidR="00520C70" w:rsidRDefault="00287789" w:rsidP="00287789">
          <w:pPr>
            <w:pStyle w:val="86FB22D106B04E88AFF95EAFC893B07D2"/>
          </w:pPr>
          <w:r w:rsidRPr="00AA736A">
            <w:rPr>
              <w:rStyle w:val="PlaceholderText"/>
              <w:rFonts w:ascii="Lucida Sans Unicode" w:hAnsi="Lucida Sans Unicode" w:cs="Lucida Sans Unicode"/>
            </w:rPr>
            <w:t>Date</w:t>
          </w:r>
        </w:p>
      </w:docPartBody>
    </w:docPart>
    <w:docPart>
      <w:docPartPr>
        <w:name w:val="736D796FE8424253AA4A28B615CC5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6EA44-E1F7-4DF8-957E-F2C6DEA08A14}"/>
      </w:docPartPr>
      <w:docPartBody>
        <w:p w:rsidR="00520C70" w:rsidRDefault="00287789" w:rsidP="00287789">
          <w:pPr>
            <w:pStyle w:val="736D796FE8424253AA4A28B615CC5F362"/>
          </w:pPr>
          <w:r w:rsidRPr="00AA736A">
            <w:rPr>
              <w:rStyle w:val="PlaceholderText"/>
              <w:rFonts w:ascii="Lucida Sans Unicode" w:hAnsi="Lucida Sans Unicode" w:cs="Lucida Sans Unicode"/>
            </w:rPr>
            <w:t>Click or tap here to enter text</w:t>
          </w:r>
        </w:p>
      </w:docPartBody>
    </w:docPart>
    <w:docPart>
      <w:docPartPr>
        <w:name w:val="BAD7C35319924D0094CE752061588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A8B7E-4EC7-4F8B-928D-E94962536CC3}"/>
      </w:docPartPr>
      <w:docPartBody>
        <w:p w:rsidR="00520C70" w:rsidRDefault="00287789" w:rsidP="00287789">
          <w:pPr>
            <w:pStyle w:val="BAD7C35319924D0094CE7520615882922"/>
          </w:pPr>
          <w:r w:rsidRPr="00AA736A">
            <w:rPr>
              <w:rStyle w:val="PlaceholderText"/>
              <w:rFonts w:ascii="Lucida Sans Unicode" w:hAnsi="Lucida Sans Unicode" w:cs="Lucida Sans Unicode"/>
            </w:rPr>
            <w:t>Date</w:t>
          </w:r>
        </w:p>
      </w:docPartBody>
    </w:docPart>
    <w:docPart>
      <w:docPartPr>
        <w:name w:val="2ED828C81F614094A57A7DF3DB66A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E97C7-059F-419A-8BF0-226A6FB26043}"/>
      </w:docPartPr>
      <w:docPartBody>
        <w:p w:rsidR="00287789" w:rsidRDefault="00541FC8" w:rsidP="00541FC8">
          <w:pPr>
            <w:pStyle w:val="2ED828C81F614094A57A7DF3DB66A482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0E65AA42A3AA43D192625E87E5B3B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A5347-944C-4E89-8E16-D6A8EC419F3A}"/>
      </w:docPartPr>
      <w:docPartBody>
        <w:p w:rsidR="00287789" w:rsidRDefault="00541FC8" w:rsidP="00541FC8">
          <w:pPr>
            <w:pStyle w:val="0E65AA42A3AA43D192625E87E5B3B61F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3324DCDA19A640349EC43970077B3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49D3E-FFA3-4A59-8B47-7ECFD61B2B95}"/>
      </w:docPartPr>
      <w:docPartBody>
        <w:p w:rsidR="00287789" w:rsidRDefault="00541FC8" w:rsidP="00541FC8">
          <w:pPr>
            <w:pStyle w:val="3324DCDA19A640349EC43970077B336A5"/>
          </w:pPr>
          <w:r w:rsidRPr="00767BEE">
            <w:rPr>
              <w:rStyle w:val="PlaceholderText"/>
              <w:color w:val="FFFFFF" w:themeColor="background1"/>
              <w:lang w:val="fr-CH"/>
            </w:rPr>
            <w:t>NPA</w:t>
          </w:r>
        </w:p>
      </w:docPartBody>
    </w:docPart>
    <w:docPart>
      <w:docPartPr>
        <w:name w:val="C914A72F76574BCB8981986BAF773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AF40D-1782-4B5C-A309-D91BC5F72F9B}"/>
      </w:docPartPr>
      <w:docPartBody>
        <w:p w:rsidR="00287789" w:rsidRDefault="00541FC8" w:rsidP="00541FC8">
          <w:pPr>
            <w:pStyle w:val="C914A72F76574BCB8981986BAF773168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  <w:lang w:val="fr-CH"/>
            </w:rPr>
            <w:t>Localité</w:t>
          </w:r>
        </w:p>
      </w:docPartBody>
    </w:docPart>
    <w:docPart>
      <w:docPartPr>
        <w:name w:val="3E7625D5AEAE4FC191A625F0FEA58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2A2B-EC5E-48F0-88B9-E58FEA66AD78}"/>
      </w:docPartPr>
      <w:docPartBody>
        <w:p w:rsidR="00287789" w:rsidRDefault="00541FC8" w:rsidP="00541FC8">
          <w:pPr>
            <w:pStyle w:val="3E7625D5AEAE4FC191A625F0FEA5893A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to enter a date.</w:t>
          </w:r>
        </w:p>
      </w:docPartBody>
    </w:docPart>
    <w:docPart>
      <w:docPartPr>
        <w:name w:val="45918FF518674209A4C67185D26077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AABB9-5E4C-46C3-A28E-4C890F4C3D95}"/>
      </w:docPartPr>
      <w:docPartBody>
        <w:p w:rsidR="00287789" w:rsidRDefault="00541FC8" w:rsidP="00541FC8">
          <w:pPr>
            <w:pStyle w:val="45918FF518674209A4C67185D26077E7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946C0348FF24E27BB74E824B1250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27507-7791-4521-93FE-04C2C68189EB}"/>
      </w:docPartPr>
      <w:docPartBody>
        <w:p w:rsidR="00287789" w:rsidRDefault="00541FC8" w:rsidP="00541FC8">
          <w:pPr>
            <w:pStyle w:val="6946C0348FF24E27BB74E824B12505B75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9453653BC8F47299A1BEA7E2780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1B1D9-3BD7-48F5-B10D-38FDA0C6B683}"/>
      </w:docPartPr>
      <w:docPartBody>
        <w:p w:rsidR="00BA6B20" w:rsidRDefault="00541FC8" w:rsidP="00541FC8">
          <w:pPr>
            <w:pStyle w:val="69453653BC8F47299A1BEA7E278052C64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04DD29C9A9E24BA6864E01B892061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38D1F-0BA4-4275-A57A-72F5E18F6965}"/>
      </w:docPartPr>
      <w:docPartBody>
        <w:p w:rsidR="00000000" w:rsidRDefault="00541FC8" w:rsidP="00541FC8">
          <w:pPr>
            <w:pStyle w:val="04DD29C9A9E24BA6864E01B8920610241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text.</w:t>
          </w:r>
        </w:p>
      </w:docPartBody>
    </w:docPart>
    <w:docPart>
      <w:docPartPr>
        <w:name w:val="5554EE18D9574E71834A23776F338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E78B1-E0D1-4F9E-8308-9ECA7B8E1674}"/>
      </w:docPartPr>
      <w:docPartBody>
        <w:p w:rsidR="00000000" w:rsidRDefault="00541FC8" w:rsidP="00541FC8">
          <w:pPr>
            <w:pStyle w:val="5554EE18D9574E71834A23776F3382161"/>
          </w:pPr>
          <w:r w:rsidRPr="00767BEE">
            <w:rPr>
              <w:rStyle w:val="PlaceholderText"/>
              <w:rFonts w:ascii="Lucida Sans Unicode" w:hAnsi="Lucida Sans Unicode" w:cs="Lucida Sans Unicode"/>
              <w:color w:val="FFFFFF" w:themeColor="background1"/>
            </w:rPr>
            <w:t>Click or tap here to enter text</w:t>
          </w:r>
          <w:r w:rsidRPr="00767BEE">
            <w:rPr>
              <w:rStyle w:val="PlaceholderText"/>
              <w:color w:val="FFFFFF" w:themeColor="background1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C7"/>
    <w:rsid w:val="00287789"/>
    <w:rsid w:val="00520C70"/>
    <w:rsid w:val="00541FC8"/>
    <w:rsid w:val="00655E54"/>
    <w:rsid w:val="00721CC7"/>
    <w:rsid w:val="00B75E50"/>
    <w:rsid w:val="00BA6B20"/>
    <w:rsid w:val="00C63BDB"/>
    <w:rsid w:val="00DA58EA"/>
    <w:rsid w:val="00FE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41FC8"/>
    <w:rPr>
      <w:color w:val="808080"/>
    </w:rPr>
  </w:style>
  <w:style w:type="paragraph" w:customStyle="1" w:styleId="86FB22D106B04E88AFF95EAFC893B07D">
    <w:name w:val="86FB22D106B04E88AFF95EAFC893B07D"/>
    <w:rsid w:val="00721CC7"/>
  </w:style>
  <w:style w:type="paragraph" w:customStyle="1" w:styleId="736D796FE8424253AA4A28B615CC5F36">
    <w:name w:val="736D796FE8424253AA4A28B615CC5F36"/>
    <w:rsid w:val="00721CC7"/>
  </w:style>
  <w:style w:type="paragraph" w:customStyle="1" w:styleId="BAD7C35319924D0094CE752061588292">
    <w:name w:val="BAD7C35319924D0094CE752061588292"/>
    <w:rsid w:val="00721CC7"/>
  </w:style>
  <w:style w:type="paragraph" w:customStyle="1" w:styleId="CDF5C39F4FD94987A9F20E0009DC66E2">
    <w:name w:val="CDF5C39F4FD94987A9F20E0009DC66E2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">
    <w:name w:val="2ED828C81F614094A57A7DF3DB66A482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">
    <w:name w:val="0E65AA42A3AA43D192625E87E5B3B61F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">
    <w:name w:val="3324DCDA19A640349EC43970077B336A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">
    <w:name w:val="C914A72F76574BCB8981986BAF773168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">
    <w:name w:val="3E7625D5AEAE4FC191A625F0FEA5893A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A211118749494570B1D31EDE5D414D92">
    <w:name w:val="A211118749494570B1D31EDE5D414D92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48F9FE09ED54236A28A2CA0D026165B">
    <w:name w:val="348F9FE09ED54236A28A2CA0D026165B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">
    <w:name w:val="45918FF518674209A4C67185D26077E7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">
    <w:name w:val="6946C0348FF24E27BB74E824B12505B7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D9848D4277C4814BF5DA521B345B4FA">
    <w:name w:val="ED9848D4277C4814BF5DA521B345B4FA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6FB22D106B04E88AFF95EAFC893B07D1">
    <w:name w:val="86FB22D106B04E88AFF95EAFC893B07D1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36D796FE8424253AA4A28B615CC5F361">
    <w:name w:val="736D796FE8424253AA4A28B615CC5F361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AD7C35319924D0094CE7520615882921">
    <w:name w:val="BAD7C35319924D0094CE7520615882921"/>
    <w:rsid w:val="00520C70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DF5C39F4FD94987A9F20E0009DC66E21">
    <w:name w:val="CDF5C39F4FD94987A9F20E0009DC66E2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1">
    <w:name w:val="2ED828C81F614094A57A7DF3DB66A482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1">
    <w:name w:val="0E65AA42A3AA43D192625E87E5B3B61F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1">
    <w:name w:val="3324DCDA19A640349EC43970077B336A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1">
    <w:name w:val="C914A72F76574BCB8981986BAF773168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1">
    <w:name w:val="3E7625D5AEAE4FC191A625F0FEA5893A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48F9FE09ED54236A28A2CA0D026165B1">
    <w:name w:val="348F9FE09ED54236A28A2CA0D026165B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1">
    <w:name w:val="45918FF518674209A4C67185D26077E7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1">
    <w:name w:val="6946C0348FF24E27BB74E824B12505B7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ED9848D4277C4814BF5DA521B345B4FA1">
    <w:name w:val="ED9848D4277C4814BF5DA521B345B4FA1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86FB22D106B04E88AFF95EAFC893B07D2">
    <w:name w:val="86FB22D106B04E88AFF95EAFC893B07D2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736D796FE8424253AA4A28B615CC5F362">
    <w:name w:val="736D796FE8424253AA4A28B615CC5F362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BAD7C35319924D0094CE7520615882922">
    <w:name w:val="BAD7C35319924D0094CE7520615882922"/>
    <w:rsid w:val="00287789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53653BC8F47299A1BEA7E278052C6">
    <w:name w:val="69453653BC8F47299A1BEA7E278052C6"/>
    <w:rsid w:val="00287789"/>
  </w:style>
  <w:style w:type="paragraph" w:customStyle="1" w:styleId="0A1F3F3B6FD44720A122F13B5AE7D381">
    <w:name w:val="0A1F3F3B6FD44720A122F13B5AE7D381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2">
    <w:name w:val="2ED828C81F614094A57A7DF3DB66A482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2">
    <w:name w:val="0E65AA42A3AA43D192625E87E5B3B61F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2">
    <w:name w:val="3324DCDA19A640349EC43970077B336A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2">
    <w:name w:val="C914A72F76574BCB8981986BAF773168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2">
    <w:name w:val="3E7625D5AEAE4FC191A625F0FEA5893A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53653BC8F47299A1BEA7E278052C61">
    <w:name w:val="69453653BC8F47299A1BEA7E278052C61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2">
    <w:name w:val="45918FF518674209A4C67185D26077E7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2">
    <w:name w:val="6946C0348FF24E27BB74E824B12505B72"/>
    <w:rsid w:val="00655E54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A1F3F3B6FD44720A122F13B5AE7D3811">
    <w:name w:val="0A1F3F3B6FD44720A122F13B5AE7D3811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3">
    <w:name w:val="2ED828C81F614094A57A7DF3DB66A482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3">
    <w:name w:val="0E65AA42A3AA43D192625E87E5B3B61F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3">
    <w:name w:val="3324DCDA19A640349EC43970077B336A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3">
    <w:name w:val="C914A72F76574BCB8981986BAF773168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3">
    <w:name w:val="3E7625D5AEAE4FC191A625F0FEA5893A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53653BC8F47299A1BEA7E278052C62">
    <w:name w:val="69453653BC8F47299A1BEA7E278052C62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3">
    <w:name w:val="45918FF518674209A4C67185D26077E7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3">
    <w:name w:val="6946C0348FF24E27BB74E824B12505B73"/>
    <w:rsid w:val="00FE602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4DD29C9A9E24BA6864E01B892061024">
    <w:name w:val="04DD29C9A9E24BA6864E01B89206102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4">
    <w:name w:val="2ED828C81F614094A57A7DF3DB66A482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4">
    <w:name w:val="0E65AA42A3AA43D192625E87E5B3B61F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4">
    <w:name w:val="3324DCDA19A640349EC43970077B336A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4">
    <w:name w:val="C914A72F76574BCB8981986BAF773168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4">
    <w:name w:val="3E7625D5AEAE4FC191A625F0FEA5893A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53653BC8F47299A1BEA7E278052C63">
    <w:name w:val="69453653BC8F47299A1BEA7E278052C63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4">
    <w:name w:val="45918FF518674209A4C67185D26077E7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4">
    <w:name w:val="6946C0348FF24E27BB74E824B12505B7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554EE18D9574E71834A23776F338216">
    <w:name w:val="5554EE18D9574E71834A23776F338216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4DD29C9A9E24BA6864E01B8920610241">
    <w:name w:val="04DD29C9A9E24BA6864E01B8920610241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2ED828C81F614094A57A7DF3DB66A4825">
    <w:name w:val="2ED828C81F614094A57A7DF3DB66A482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0E65AA42A3AA43D192625E87E5B3B61F5">
    <w:name w:val="0E65AA42A3AA43D192625E87E5B3B61F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324DCDA19A640349EC43970077B336A5">
    <w:name w:val="3324DCDA19A640349EC43970077B336A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C914A72F76574BCB8981986BAF7731685">
    <w:name w:val="C914A72F76574BCB8981986BAF773168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3E7625D5AEAE4FC191A625F0FEA5893A5">
    <w:name w:val="3E7625D5AEAE4FC191A625F0FEA5893A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53653BC8F47299A1BEA7E278052C64">
    <w:name w:val="69453653BC8F47299A1BEA7E278052C64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45918FF518674209A4C67185D26077E75">
    <w:name w:val="45918FF518674209A4C67185D26077E7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6946C0348FF24E27BB74E824B12505B75">
    <w:name w:val="6946C0348FF24E27BB74E824B12505B75"/>
    <w:rsid w:val="00541FC8"/>
    <w:pPr>
      <w:spacing w:before="200" w:after="200" w:line="271" w:lineRule="auto"/>
    </w:pPr>
    <w:rPr>
      <w:rFonts w:eastAsiaTheme="minorHAnsi"/>
      <w:sz w:val="28"/>
      <w:szCs w:val="28"/>
    </w:rPr>
  </w:style>
  <w:style w:type="paragraph" w:customStyle="1" w:styleId="5554EE18D9574E71834A23776F3382161">
    <w:name w:val="5554EE18D9574E71834A23776F3382161"/>
    <w:rsid w:val="00541FC8"/>
    <w:pPr>
      <w:spacing w:before="200"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acf86e2-1ff7-486a-935e-faafef8f4a2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319C5342D374596D198BAD8BF73A8" ma:contentTypeVersion="13" ma:contentTypeDescription="Create a new document." ma:contentTypeScope="" ma:versionID="82a7b6256174aa7284e1ba90e7cd05b3">
  <xsd:schema xmlns:xsd="http://www.w3.org/2001/XMLSchema" xmlns:xs="http://www.w3.org/2001/XMLSchema" xmlns:p="http://schemas.microsoft.com/office/2006/metadata/properties" xmlns:ns3="dacf86e2-1ff7-486a-935e-faafef8f4a25" xmlns:ns4="982b37e4-5e1c-4c80-b5e3-a825995f08e0" targetNamespace="http://schemas.microsoft.com/office/2006/metadata/properties" ma:root="true" ma:fieldsID="ae368eb40622f3c6b2d1b68ed1efe7d0" ns3:_="" ns4:_="">
    <xsd:import namespace="dacf86e2-1ff7-486a-935e-faafef8f4a25"/>
    <xsd:import namespace="982b37e4-5e1c-4c80-b5e3-a825995f08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f86e2-1ff7-486a-935e-faafef8f4a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b37e4-5e1c-4c80-b5e3-a825995f0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schemas.microsoft.com/office/2006/documentManagement/types"/>
    <ds:schemaRef ds:uri="dacf86e2-1ff7-486a-935e-faafef8f4a25"/>
    <ds:schemaRef ds:uri="http://purl.org/dc/elements/1.1/"/>
    <ds:schemaRef ds:uri="http://schemas.microsoft.com/office/infopath/2007/PartnerControls"/>
    <ds:schemaRef ds:uri="982b37e4-5e1c-4c80-b5e3-a825995f08e0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7AF335-6E74-4D5A-85D3-C4322C2C5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cf86e2-1ff7-486a-935e-faafef8f4a25"/>
    <ds:schemaRef ds:uri="982b37e4-5e1c-4c80-b5e3-a825995f0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F61C3B-C8E8-4A7A-B07A-89F5CE9D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2020-07-08T12:42:00Z</dcterms:created>
  <dcterms:modified xsi:type="dcterms:W3CDTF">2020-07-08T12:44:00Z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0x0101007CD319C5342D374596D198BAD8BF73A8</vt:lpwstr>
  </property>
</Properties>
</file>